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2D040" w14:textId="3E25DBFB" w:rsidR="00D12A2B" w:rsidRPr="000D6712" w:rsidRDefault="00C53ECD" w:rsidP="000D6712">
      <w:pPr>
        <w:pStyle w:val="Sansinterligne"/>
        <w:rPr>
          <w:b/>
          <w:bCs/>
        </w:rPr>
      </w:pPr>
      <w:r>
        <w:rPr>
          <w:b/>
          <w:bCs/>
        </w:rPr>
        <w:t>Diffusion de l’annonce : s</w:t>
      </w:r>
      <w:r w:rsidR="000D6712" w:rsidRPr="000D6712">
        <w:rPr>
          <w:b/>
          <w:bCs/>
        </w:rPr>
        <w:t>ites d’annonces pour recherche de bénévoles</w:t>
      </w:r>
      <w:r w:rsidR="00FB158D">
        <w:rPr>
          <w:b/>
          <w:bCs/>
        </w:rPr>
        <w:t xml:space="preserve"> + paroisse</w:t>
      </w:r>
      <w:r w:rsidR="00765C42">
        <w:rPr>
          <w:b/>
          <w:bCs/>
        </w:rPr>
        <w:t>s</w:t>
      </w:r>
    </w:p>
    <w:p w14:paraId="0F654B30" w14:textId="4782905D" w:rsidR="000D6712" w:rsidRDefault="000D6712" w:rsidP="00B3035D">
      <w:pPr>
        <w:pStyle w:val="Sansinterligne"/>
        <w:numPr>
          <w:ilvl w:val="0"/>
          <w:numId w:val="9"/>
        </w:numPr>
      </w:pPr>
      <w:hyperlink r:id="rId7" w:history="1">
        <w:r w:rsidRPr="003C7262">
          <w:rPr>
            <w:rStyle w:val="Lienhypertexte"/>
          </w:rPr>
          <w:t>https://www.tousbenevoles.org</w:t>
        </w:r>
      </w:hyperlink>
    </w:p>
    <w:p w14:paraId="684A39D9" w14:textId="0533112A" w:rsidR="000D6712" w:rsidRDefault="000D6712" w:rsidP="00B3035D">
      <w:pPr>
        <w:pStyle w:val="Sansinterligne"/>
        <w:numPr>
          <w:ilvl w:val="0"/>
          <w:numId w:val="9"/>
        </w:numPr>
      </w:pPr>
      <w:hyperlink r:id="rId8" w:history="1">
        <w:r w:rsidRPr="003C7262">
          <w:rPr>
            <w:rStyle w:val="Lienhypertexte"/>
          </w:rPr>
          <w:t>https://www.jeveuxaider.gouv.fr/missions-benevolat</w:t>
        </w:r>
      </w:hyperlink>
    </w:p>
    <w:p w14:paraId="20669BFD" w14:textId="42D2C85D" w:rsidR="00FB158D" w:rsidRDefault="00390B3A" w:rsidP="00B3035D">
      <w:pPr>
        <w:pStyle w:val="Sansinterligne"/>
        <w:numPr>
          <w:ilvl w:val="0"/>
          <w:numId w:val="9"/>
        </w:numPr>
      </w:pPr>
      <w:r>
        <w:t>S</w:t>
      </w:r>
      <w:r w:rsidR="00FB158D">
        <w:t>ite de l</w:t>
      </w:r>
      <w:r w:rsidR="00DB4DBC">
        <w:t xml:space="preserve">’ensemble paroissial </w:t>
      </w:r>
      <w:r w:rsidR="00FB158D">
        <w:t xml:space="preserve"> Saint Jean Marie Vianney + copie sur les panneaux d’affichage de chaque paroisse (soumis à autorisation du Père Renaud de Kermadec, curé de l’ensemble paroissial Saint Jean Marie Vianney)</w:t>
      </w:r>
    </w:p>
    <w:p w14:paraId="60FCF577" w14:textId="47D8B0FE" w:rsidR="000D6712" w:rsidRDefault="000943AC" w:rsidP="00B3035D">
      <w:pPr>
        <w:pStyle w:val="Sansinterligne"/>
        <w:numPr>
          <w:ilvl w:val="0"/>
          <w:numId w:val="9"/>
        </w:numPr>
      </w:pPr>
      <w:r>
        <w:t>S</w:t>
      </w:r>
      <w:r w:rsidR="00723E55">
        <w:t xml:space="preserve">électionner </w:t>
      </w:r>
      <w:r>
        <w:t>le support de diffusion en fonction du contexte de la recherche</w:t>
      </w:r>
    </w:p>
    <w:p w14:paraId="11129288" w14:textId="77777777" w:rsidR="00C9014E" w:rsidRDefault="00C9014E" w:rsidP="000D6712">
      <w:pPr>
        <w:pStyle w:val="Sansinterligne"/>
        <w:rPr>
          <w:b/>
          <w:bCs/>
        </w:rPr>
      </w:pPr>
    </w:p>
    <w:p w14:paraId="26FD8497" w14:textId="5E12FF5A" w:rsidR="000D6712" w:rsidRPr="000D6712" w:rsidRDefault="000D6712" w:rsidP="000D6712">
      <w:pPr>
        <w:pStyle w:val="Sansinterligne"/>
        <w:rPr>
          <w:b/>
          <w:bCs/>
        </w:rPr>
      </w:pPr>
      <w:r w:rsidRPr="000D6712">
        <w:rPr>
          <w:b/>
          <w:bCs/>
        </w:rPr>
        <w:t>Définition de poste d</w:t>
      </w:r>
      <w:r w:rsidR="008F7B24">
        <w:rPr>
          <w:b/>
          <w:bCs/>
        </w:rPr>
        <w:t>e l’adjoint(e) à la responsable communication</w:t>
      </w:r>
      <w:r w:rsidRPr="000D6712">
        <w:rPr>
          <w:b/>
          <w:bCs/>
        </w:rPr>
        <w:t xml:space="preserve"> de l’association ABRAHAM</w:t>
      </w:r>
    </w:p>
    <w:p w14:paraId="61976DA8" w14:textId="323BB7CC" w:rsidR="00C9014E" w:rsidRDefault="008F7B24" w:rsidP="00FB158D">
      <w:pPr>
        <w:pStyle w:val="Sansinterligne"/>
        <w:numPr>
          <w:ilvl w:val="0"/>
          <w:numId w:val="6"/>
        </w:numPr>
      </w:pPr>
      <w:r>
        <w:t>Consulter plusieurs fois par semaine</w:t>
      </w:r>
      <w:r w:rsidR="008A366E">
        <w:t xml:space="preserve">, </w:t>
      </w:r>
      <w:r w:rsidR="00072C9A">
        <w:t>alternativement</w:t>
      </w:r>
      <w:r w:rsidR="008A366E">
        <w:t xml:space="preserve"> avec la responsable communication de l’association ABRAHAM,</w:t>
      </w:r>
      <w:r>
        <w:t xml:space="preserve"> l’adresse mail de l’association</w:t>
      </w:r>
      <w:r w:rsidR="008A366E">
        <w:t xml:space="preserve"> :  </w:t>
      </w:r>
      <w:hyperlink r:id="rId9" w:history="1">
        <w:r w:rsidR="008A366E" w:rsidRPr="003C7262">
          <w:rPr>
            <w:rStyle w:val="Lienhypertexte"/>
          </w:rPr>
          <w:t>contact.abraham.69@gmail.com</w:t>
        </w:r>
      </w:hyperlink>
      <w:r w:rsidR="008A366E">
        <w:t xml:space="preserve"> et transmettre le</w:t>
      </w:r>
      <w:r w:rsidR="000943AC">
        <w:t>(s)</w:t>
      </w:r>
      <w:r w:rsidR="008A366E">
        <w:t xml:space="preserve"> message</w:t>
      </w:r>
      <w:r w:rsidR="000943AC">
        <w:t>(s)</w:t>
      </w:r>
      <w:r w:rsidR="008A366E">
        <w:t xml:space="preserve"> reçu</w:t>
      </w:r>
      <w:r w:rsidR="000943AC">
        <w:t>(s)</w:t>
      </w:r>
      <w:r w:rsidR="008A366E">
        <w:t>, soit au président de l’association, soit à un membre du bureau suivant le cas.</w:t>
      </w:r>
    </w:p>
    <w:p w14:paraId="69023BC6" w14:textId="371C8513" w:rsidR="008A366E" w:rsidRDefault="008A366E" w:rsidP="00FB158D">
      <w:pPr>
        <w:pStyle w:val="Sansinterligne"/>
        <w:numPr>
          <w:ilvl w:val="0"/>
          <w:numId w:val="6"/>
        </w:numPr>
      </w:pPr>
      <w:r>
        <w:t xml:space="preserve">Transmettre au président </w:t>
      </w:r>
      <w:r w:rsidR="008D557B">
        <w:t xml:space="preserve">et au vice-président </w:t>
      </w:r>
      <w:r>
        <w:t xml:space="preserve">de l’association ABRAHAM toute candidature comme bénévole de l’association reçue sur l’adresse mail de l’association </w:t>
      </w:r>
      <w:hyperlink r:id="rId10" w:history="1">
        <w:r w:rsidRPr="003C7262">
          <w:rPr>
            <w:rStyle w:val="Lienhypertexte"/>
          </w:rPr>
          <w:t>contact.abraham.69@gmail.com</w:t>
        </w:r>
      </w:hyperlink>
      <w:r>
        <w:t xml:space="preserve"> (suite aux annonces postées sur les deux sites : </w:t>
      </w:r>
      <w:hyperlink r:id="rId11" w:history="1">
        <w:r w:rsidRPr="003C7262">
          <w:rPr>
            <w:rStyle w:val="Lienhypertexte"/>
          </w:rPr>
          <w:t>https://www.tousbenevoles.org</w:t>
        </w:r>
      </w:hyperlink>
      <w:r>
        <w:t xml:space="preserve"> et </w:t>
      </w:r>
      <w:hyperlink r:id="rId12" w:history="1">
        <w:r w:rsidRPr="003C7262">
          <w:rPr>
            <w:rStyle w:val="Lienhypertexte"/>
          </w:rPr>
          <w:t>https://www.jeveuxaider.gouv.fr/missions-benevolat</w:t>
        </w:r>
      </w:hyperlink>
      <w:r>
        <w:t>.</w:t>
      </w:r>
    </w:p>
    <w:p w14:paraId="59D65DC6" w14:textId="432EC5DC" w:rsidR="008A366E" w:rsidRDefault="00726359" w:rsidP="00FB158D">
      <w:pPr>
        <w:pStyle w:val="Sansinterligne"/>
        <w:numPr>
          <w:ilvl w:val="0"/>
          <w:numId w:val="6"/>
        </w:numPr>
      </w:pPr>
      <w:r>
        <w:t xml:space="preserve">Suivre les candidatures de bénévoles à l’aide d’un tableau </w:t>
      </w:r>
      <w:r w:rsidR="004D16B7">
        <w:t xml:space="preserve">Excel </w:t>
      </w:r>
      <w:r>
        <w:t xml:space="preserve">de suivi : suivi.xls </w:t>
      </w:r>
    </w:p>
    <w:p w14:paraId="4F8F623E" w14:textId="70ACC7D1" w:rsidR="00726359" w:rsidRDefault="00726359" w:rsidP="00FB158D">
      <w:pPr>
        <w:pStyle w:val="Sansinterligne"/>
        <w:numPr>
          <w:ilvl w:val="0"/>
          <w:numId w:val="6"/>
        </w:numPr>
      </w:pPr>
      <w:r>
        <w:t>Participer à la rédaction</w:t>
      </w:r>
      <w:r w:rsidR="00723E55">
        <w:t>/mise en forme</w:t>
      </w:r>
      <w:r>
        <w:t xml:space="preserve"> des lettres d’information </w:t>
      </w:r>
      <w:r w:rsidR="008D557B">
        <w:t>semestrielles</w:t>
      </w:r>
      <w:r>
        <w:t xml:space="preserve">  de l’association </w:t>
      </w:r>
      <w:r w:rsidR="00723E55">
        <w:t>destinées aux</w:t>
      </w:r>
      <w:r>
        <w:t xml:space="preserve"> adhérents, donateurs</w:t>
      </w:r>
      <w:r w:rsidR="00723E55">
        <w:t>, mécènes</w:t>
      </w:r>
      <w:r>
        <w:t xml:space="preserve"> et sympathisants de l’association.</w:t>
      </w:r>
      <w:r w:rsidR="00DB4DBC">
        <w:t xml:space="preserve"> Cette lettre pourra être rédigée sous format Word ou en utilisant le logiciel Can</w:t>
      </w:r>
      <w:r w:rsidR="00D708A3">
        <w:t>e</w:t>
      </w:r>
      <w:r w:rsidR="00DB4DBC">
        <w:t>va plus spécialisé dans la rédaction de lettres d’information.</w:t>
      </w:r>
    </w:p>
    <w:p w14:paraId="3BA70AEF" w14:textId="00BA4991" w:rsidR="008A366E" w:rsidRDefault="00726359" w:rsidP="00FB158D">
      <w:pPr>
        <w:pStyle w:val="Sansinterligne"/>
        <w:numPr>
          <w:ilvl w:val="0"/>
          <w:numId w:val="6"/>
        </w:numPr>
      </w:pPr>
      <w:r>
        <w:t xml:space="preserve">Participer en collaboration avec la responsable communication aux mises à jour du site internet </w:t>
      </w:r>
      <w:hyperlink r:id="rId13" w:history="1">
        <w:r w:rsidRPr="003C7262">
          <w:rPr>
            <w:rStyle w:val="Lienhypertexte"/>
          </w:rPr>
          <w:t>www.abrahamdardilly.fr</w:t>
        </w:r>
      </w:hyperlink>
      <w:r>
        <w:t xml:space="preserve"> : lettres d’information </w:t>
      </w:r>
      <w:r w:rsidR="008D557B">
        <w:t>semestrielles</w:t>
      </w:r>
      <w:r>
        <w:t xml:space="preserve">, </w:t>
      </w:r>
      <w:r w:rsidR="004D16B7">
        <w:t>Procès-Verbaux</w:t>
      </w:r>
      <w:r>
        <w:t xml:space="preserve"> des Assemblée</w:t>
      </w:r>
      <w:r w:rsidR="00E3602C">
        <w:t>s</w:t>
      </w:r>
      <w:r>
        <w:t xml:space="preserve"> Générale</w:t>
      </w:r>
      <w:r w:rsidR="00E3602C">
        <w:t>s</w:t>
      </w:r>
      <w:r>
        <w:t xml:space="preserve"> Ordinaires et Extraordinaires, </w:t>
      </w:r>
      <w:r w:rsidR="004D16B7">
        <w:t>publications,….</w:t>
      </w:r>
      <w:r w:rsidR="008A366E">
        <w:t xml:space="preserve"> </w:t>
      </w:r>
    </w:p>
    <w:p w14:paraId="1D992E79" w14:textId="07123C14" w:rsidR="00C53ECD" w:rsidRDefault="00C9014E" w:rsidP="00C9014E">
      <w:pPr>
        <w:pStyle w:val="Sansinterligne"/>
        <w:ind w:left="360"/>
      </w:pPr>
      <w:r>
        <w:t xml:space="preserve"> </w:t>
      </w:r>
    </w:p>
    <w:p w14:paraId="6355D926" w14:textId="6D02CD3B" w:rsidR="00C9014E" w:rsidRPr="00C9014E" w:rsidRDefault="00E70713" w:rsidP="00C53ECD">
      <w:pPr>
        <w:pStyle w:val="Sansinterligne"/>
        <w:rPr>
          <w:b/>
          <w:bCs/>
        </w:rPr>
      </w:pPr>
      <w:r w:rsidRPr="00C9014E">
        <w:rPr>
          <w:b/>
          <w:bCs/>
        </w:rPr>
        <w:t>Com</w:t>
      </w:r>
      <w:r>
        <w:rPr>
          <w:b/>
          <w:bCs/>
        </w:rPr>
        <w:t>pétences demandées</w:t>
      </w:r>
      <w:r w:rsidR="00C9014E">
        <w:rPr>
          <w:b/>
          <w:bCs/>
        </w:rPr>
        <w:t xml:space="preserve"> pour le poste</w:t>
      </w:r>
    </w:p>
    <w:p w14:paraId="40075194" w14:textId="5B0DC590" w:rsidR="00FB158D" w:rsidRDefault="00FB158D" w:rsidP="00FB158D">
      <w:pPr>
        <w:pStyle w:val="Sansinterligne"/>
        <w:numPr>
          <w:ilvl w:val="0"/>
          <w:numId w:val="7"/>
        </w:numPr>
      </w:pPr>
      <w:r>
        <w:t>Bonne capacité à travailler en équipe, en particulier avec la responsable communication, avec les bénévoles du bureau</w:t>
      </w:r>
      <w:r w:rsidR="008D5C1F">
        <w:t>,</w:t>
      </w:r>
      <w:r>
        <w:t xml:space="preserve"> avec le président </w:t>
      </w:r>
      <w:r w:rsidR="008D5C1F">
        <w:t xml:space="preserve">et le vice-président </w:t>
      </w:r>
      <w:r>
        <w:t>de l’association ABRAHAM.</w:t>
      </w:r>
    </w:p>
    <w:p w14:paraId="79317F53" w14:textId="32598283" w:rsidR="00C9014E" w:rsidRDefault="00C9014E" w:rsidP="00FB158D">
      <w:pPr>
        <w:pStyle w:val="Sansinterligne"/>
        <w:numPr>
          <w:ilvl w:val="0"/>
          <w:numId w:val="7"/>
        </w:numPr>
      </w:pPr>
      <w:r w:rsidRPr="00C9014E">
        <w:t xml:space="preserve">Bonne </w:t>
      </w:r>
      <w:r>
        <w:t xml:space="preserve">maîtrise des outils </w:t>
      </w:r>
      <w:r w:rsidR="008F7B24">
        <w:t>de communication</w:t>
      </w:r>
      <w:r>
        <w:t xml:space="preserve"> : </w:t>
      </w:r>
    </w:p>
    <w:p w14:paraId="70001339" w14:textId="57E24681" w:rsidR="004D16B7" w:rsidRDefault="004D16B7" w:rsidP="00FB158D">
      <w:pPr>
        <w:pStyle w:val="Sansinterligne"/>
        <w:numPr>
          <w:ilvl w:val="1"/>
          <w:numId w:val="7"/>
        </w:numPr>
      </w:pPr>
      <w:r>
        <w:t xml:space="preserve">Outils réseau internet : Microsoft Gmail, Facebook, Instagram, dépôt de documents sur le site internet </w:t>
      </w:r>
      <w:hyperlink r:id="rId14" w:history="1">
        <w:r w:rsidRPr="003C7262">
          <w:rPr>
            <w:rStyle w:val="Lienhypertexte"/>
          </w:rPr>
          <w:t>www.abrahamdardilly.fr</w:t>
        </w:r>
      </w:hyperlink>
      <w:r w:rsidR="00B3035D">
        <w:t xml:space="preserve">. </w:t>
      </w:r>
      <w:r w:rsidR="00B3035D" w:rsidRPr="00B3035D">
        <w:t xml:space="preserve">WordPress </w:t>
      </w:r>
      <w:r w:rsidR="00B3035D">
        <w:t>(</w:t>
      </w:r>
      <w:r w:rsidR="00B3035D" w:rsidRPr="00B3035D">
        <w:t>plateforme de gestion de contenu open source extrêmement populaire, utilisée pour créer des sites web, des blogs et même des applications</w:t>
      </w:r>
      <w:r w:rsidR="00B3035D">
        <w:t xml:space="preserve">) : </w:t>
      </w:r>
      <w:r>
        <w:t>Bon niveau.</w:t>
      </w:r>
    </w:p>
    <w:p w14:paraId="1F29CE88" w14:textId="47939CB0" w:rsidR="00C9014E" w:rsidRDefault="00C9014E" w:rsidP="00FB158D">
      <w:pPr>
        <w:pStyle w:val="Sansinterligne"/>
        <w:numPr>
          <w:ilvl w:val="1"/>
          <w:numId w:val="7"/>
        </w:numPr>
      </w:pPr>
      <w:r w:rsidRPr="00723E55">
        <w:rPr>
          <w:lang w:val="en-US"/>
        </w:rPr>
        <w:t xml:space="preserve">Package Microsoft : Excel, Word, </w:t>
      </w:r>
      <w:proofErr w:type="spellStart"/>
      <w:r w:rsidRPr="00723E55">
        <w:rPr>
          <w:lang w:val="en-US"/>
        </w:rPr>
        <w:t>Powerpoint</w:t>
      </w:r>
      <w:proofErr w:type="spellEnd"/>
      <w:r w:rsidRPr="00723E55">
        <w:rPr>
          <w:lang w:val="en-US"/>
        </w:rPr>
        <w:t xml:space="preserve">, </w:t>
      </w:r>
      <w:proofErr w:type="spellStart"/>
      <w:r w:rsidRPr="00723E55">
        <w:rPr>
          <w:lang w:val="en-US"/>
        </w:rPr>
        <w:t>fichiers</w:t>
      </w:r>
      <w:proofErr w:type="spellEnd"/>
      <w:r w:rsidRPr="00723E55">
        <w:rPr>
          <w:lang w:val="en-US"/>
        </w:rPr>
        <w:t xml:space="preserve"> « .</w:t>
      </w:r>
      <w:r w:rsidR="00E70713" w:rsidRPr="00723E55">
        <w:rPr>
          <w:lang w:val="en-US"/>
        </w:rPr>
        <w:t>PDF</w:t>
      </w:r>
      <w:r w:rsidRPr="00723E55">
        <w:rPr>
          <w:lang w:val="en-US"/>
        </w:rPr>
        <w:t xml:space="preserve"> ». </w:t>
      </w:r>
      <w:r>
        <w:t>Niveau moyen</w:t>
      </w:r>
    </w:p>
    <w:p w14:paraId="7541F1D8" w14:textId="77777777" w:rsidR="00390B3A" w:rsidRPr="00390B3A" w:rsidRDefault="00390B3A" w:rsidP="00390B3A">
      <w:pPr>
        <w:pStyle w:val="Paragraphedeliste"/>
        <w:numPr>
          <w:ilvl w:val="0"/>
          <w:numId w:val="7"/>
        </w:numPr>
      </w:pPr>
      <w:r w:rsidRPr="00390B3A">
        <w:t xml:space="preserve">Un document rassemblant les différents processus suivis par l’association ABRAHAM sera mis à la disposition des bénévoles. Dans ces processus, il trouvera la liste des différentes étapes à franchir pour accomplir les missions essentielles de l’association ABRAHAM. </w:t>
      </w:r>
    </w:p>
    <w:p w14:paraId="301B6822" w14:textId="6F7867C2" w:rsidR="00C53ECD" w:rsidRDefault="00C53ECD" w:rsidP="00C53ECD">
      <w:pPr>
        <w:pStyle w:val="Sansinterligne"/>
        <w:rPr>
          <w:b/>
          <w:bCs/>
        </w:rPr>
      </w:pPr>
      <w:r>
        <w:rPr>
          <w:b/>
          <w:bCs/>
        </w:rPr>
        <w:t>Temps à prévoir pour</w:t>
      </w:r>
      <w:r w:rsidR="00C9014E">
        <w:rPr>
          <w:b/>
          <w:bCs/>
        </w:rPr>
        <w:t xml:space="preserve"> effectuer l’ensemble des tâches demandées pour le poste</w:t>
      </w:r>
    </w:p>
    <w:p w14:paraId="62AE6207" w14:textId="7A5206B8" w:rsidR="001D5DB5" w:rsidRDefault="00C9014E" w:rsidP="001D5DB5">
      <w:pPr>
        <w:pStyle w:val="Sansinterligne"/>
        <w:numPr>
          <w:ilvl w:val="0"/>
          <w:numId w:val="8"/>
        </w:numPr>
      </w:pPr>
      <w:r>
        <w:t xml:space="preserve">Environ </w:t>
      </w:r>
      <w:r w:rsidR="004D16B7">
        <w:t>2</w:t>
      </w:r>
      <w:r>
        <w:t xml:space="preserve">h </w:t>
      </w:r>
      <w:r w:rsidR="004D16B7">
        <w:t xml:space="preserve">à 3h </w:t>
      </w:r>
      <w:r>
        <w:t>par semaine.</w:t>
      </w:r>
    </w:p>
    <w:p w14:paraId="737FB109" w14:textId="77777777" w:rsidR="00D248DE" w:rsidRDefault="00D248DE" w:rsidP="00D248DE">
      <w:pPr>
        <w:pStyle w:val="Sansinterligne"/>
      </w:pPr>
    </w:p>
    <w:p w14:paraId="468E19CC" w14:textId="2457102F" w:rsidR="00D248DE" w:rsidRDefault="00D248DE" w:rsidP="00D248DE">
      <w:pPr>
        <w:pStyle w:val="Sansinterligne"/>
      </w:pPr>
      <w:r>
        <w:rPr>
          <w:b/>
          <w:bCs/>
        </w:rPr>
        <w:t>Site internet de l’association ABRAHAM</w:t>
      </w:r>
    </w:p>
    <w:p w14:paraId="6167C99A" w14:textId="16591F3A" w:rsidR="00D248DE" w:rsidRPr="00D248DE" w:rsidRDefault="00D248DE" w:rsidP="00D248DE">
      <w:pPr>
        <w:pStyle w:val="Sansinterligne"/>
        <w:numPr>
          <w:ilvl w:val="0"/>
          <w:numId w:val="8"/>
        </w:numPr>
      </w:pPr>
      <w:r>
        <w:t>www.abrahamdardilly.fr</w:t>
      </w:r>
    </w:p>
    <w:p w14:paraId="739C053B" w14:textId="77777777" w:rsidR="001D5DB5" w:rsidRDefault="001D5DB5" w:rsidP="001D5DB5">
      <w:pPr>
        <w:pStyle w:val="Sansinterligne"/>
      </w:pPr>
    </w:p>
    <w:p w14:paraId="019D986F" w14:textId="6EEAA49D" w:rsidR="001D5DB5" w:rsidRDefault="001D5DB5" w:rsidP="001D5DB5">
      <w:pPr>
        <w:pStyle w:val="Sansinterligne"/>
        <w:rPr>
          <w:b/>
          <w:bCs/>
        </w:rPr>
      </w:pPr>
      <w:r>
        <w:rPr>
          <w:b/>
          <w:bCs/>
        </w:rPr>
        <w:t>Vous êtes intéressé</w:t>
      </w:r>
      <w:r w:rsidR="00B3035D">
        <w:rPr>
          <w:b/>
          <w:bCs/>
        </w:rPr>
        <w:t>(e</w:t>
      </w:r>
      <w:r>
        <w:rPr>
          <w:b/>
          <w:bCs/>
        </w:rPr>
        <w:t xml:space="preserve">) par le poste ? Envoyez un mail </w:t>
      </w:r>
      <w:r w:rsidRPr="001D5DB5">
        <w:rPr>
          <w:b/>
          <w:bCs/>
        </w:rPr>
        <w:t>en précisant le type de poste qui vous intéresse</w:t>
      </w:r>
      <w:r>
        <w:rPr>
          <w:b/>
          <w:bCs/>
        </w:rPr>
        <w:t xml:space="preserve"> à</w:t>
      </w:r>
      <w:r w:rsidRPr="001D5DB5">
        <w:rPr>
          <w:b/>
          <w:bCs/>
        </w:rPr>
        <w:t>:</w:t>
      </w:r>
    </w:p>
    <w:p w14:paraId="75760C06" w14:textId="0AB03D39" w:rsidR="001D5DB5" w:rsidRPr="001D5DB5" w:rsidRDefault="001D5DB5" w:rsidP="0099361C">
      <w:pPr>
        <w:pStyle w:val="Sansinterligne"/>
        <w:numPr>
          <w:ilvl w:val="0"/>
          <w:numId w:val="8"/>
        </w:numPr>
      </w:pPr>
      <w:r w:rsidRPr="001D5DB5">
        <w:t>contact.abraham69@gmail.com</w:t>
      </w:r>
    </w:p>
    <w:sectPr w:rsidR="001D5DB5" w:rsidRPr="001D5DB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8E6D7" w14:textId="77777777" w:rsidR="00913B87" w:rsidRDefault="00913B87" w:rsidP="00881E1E">
      <w:pPr>
        <w:spacing w:after="0" w:line="240" w:lineRule="auto"/>
      </w:pPr>
      <w:r>
        <w:separator/>
      </w:r>
    </w:p>
  </w:endnote>
  <w:endnote w:type="continuationSeparator" w:id="0">
    <w:p w14:paraId="49B7465E" w14:textId="77777777" w:rsidR="00913B87" w:rsidRDefault="00913B87" w:rsidP="00881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7E17" w14:textId="6F15C897" w:rsidR="00DE00E6" w:rsidRDefault="00DE00E6" w:rsidP="00DE00E6">
    <w:pPr>
      <w:pStyle w:val="Pieddepage"/>
      <w:jc w:val="center"/>
    </w:pPr>
    <w:r>
      <w:t xml:space="preserve">Thierry BUREL </w:t>
    </w:r>
    <w:r>
      <w:tab/>
    </w:r>
    <w:fldSimple w:instr=" DATE   \* MERGEFORMAT ">
      <w:r w:rsidR="00D248DE">
        <w:rPr>
          <w:noProof/>
        </w:rPr>
        <w:t>02/06/2026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AEA97" w14:textId="77777777" w:rsidR="00913B87" w:rsidRDefault="00913B87" w:rsidP="00881E1E">
      <w:pPr>
        <w:spacing w:after="0" w:line="240" w:lineRule="auto"/>
      </w:pPr>
      <w:r>
        <w:separator/>
      </w:r>
    </w:p>
  </w:footnote>
  <w:footnote w:type="continuationSeparator" w:id="0">
    <w:p w14:paraId="1B3142D6" w14:textId="77777777" w:rsidR="00913B87" w:rsidRDefault="00913B87" w:rsidP="00881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0AB5" w14:textId="00AF610A" w:rsidR="00C53ECD" w:rsidRDefault="00C53ECD" w:rsidP="00881E1E">
    <w:pPr>
      <w:pStyle w:val="En-tte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fldChar w:fldCharType="begin"/>
    </w:r>
    <w:r>
      <w:rPr>
        <w:b/>
        <w:bCs/>
        <w:sz w:val="28"/>
        <w:szCs w:val="28"/>
      </w:rPr>
      <w:instrText xml:space="preserve"> FILENAME  \* Upper  \* MERGEFORMAT </w:instrText>
    </w:r>
    <w:r>
      <w:rPr>
        <w:b/>
        <w:bCs/>
        <w:sz w:val="28"/>
        <w:szCs w:val="28"/>
      </w:rPr>
      <w:fldChar w:fldCharType="separate"/>
    </w:r>
    <w:r w:rsidR="00D248DE">
      <w:rPr>
        <w:b/>
        <w:bCs/>
        <w:noProof/>
        <w:sz w:val="28"/>
        <w:szCs w:val="28"/>
      </w:rPr>
      <w:t>POSTE A POURVOIR-ADJOINT(E) A LA RESPONSABLE COMMUNICATION_VDEF.DOCX</w:t>
    </w:r>
    <w:r>
      <w:rPr>
        <w:b/>
        <w:bCs/>
        <w:sz w:val="28"/>
        <w:szCs w:val="28"/>
      </w:rPr>
      <w:fldChar w:fldCharType="end"/>
    </w:r>
  </w:p>
  <w:p w14:paraId="211CAF66" w14:textId="66A1EDE3" w:rsidR="00881E1E" w:rsidRDefault="009F7A25" w:rsidP="00881E1E">
    <w:pPr>
      <w:pStyle w:val="En-tte"/>
      <w:jc w:val="center"/>
      <w:rPr>
        <w:b/>
        <w:bCs/>
        <w:sz w:val="24"/>
        <w:szCs w:val="24"/>
      </w:rPr>
    </w:pPr>
    <w:r>
      <w:rPr>
        <w:b/>
        <w:bCs/>
        <w:sz w:val="28"/>
        <w:szCs w:val="28"/>
      </w:rPr>
      <w:t>Page</w:t>
    </w:r>
    <w:r w:rsidR="00881E1E">
      <w:rPr>
        <w:b/>
        <w:bCs/>
        <w:sz w:val="24"/>
        <w:szCs w:val="24"/>
      </w:rPr>
      <w:t xml:space="preserve"> </w:t>
    </w:r>
    <w:r w:rsidR="00881E1E">
      <w:rPr>
        <w:b/>
        <w:bCs/>
        <w:sz w:val="24"/>
        <w:szCs w:val="24"/>
      </w:rPr>
      <w:fldChar w:fldCharType="begin"/>
    </w:r>
    <w:r w:rsidR="00881E1E">
      <w:rPr>
        <w:b/>
        <w:bCs/>
        <w:sz w:val="24"/>
        <w:szCs w:val="24"/>
      </w:rPr>
      <w:instrText xml:space="preserve"> PAGE   \* MERGEFORMAT </w:instrText>
    </w:r>
    <w:r w:rsidR="00881E1E">
      <w:rPr>
        <w:b/>
        <w:bCs/>
        <w:sz w:val="24"/>
        <w:szCs w:val="24"/>
      </w:rPr>
      <w:fldChar w:fldCharType="separate"/>
    </w:r>
    <w:r w:rsidR="00881E1E">
      <w:rPr>
        <w:b/>
        <w:bCs/>
        <w:noProof/>
        <w:sz w:val="24"/>
        <w:szCs w:val="24"/>
      </w:rPr>
      <w:t>1</w:t>
    </w:r>
    <w:r w:rsidR="00881E1E">
      <w:rPr>
        <w:b/>
        <w:bCs/>
        <w:sz w:val="24"/>
        <w:szCs w:val="24"/>
      </w:rPr>
      <w:fldChar w:fldCharType="end"/>
    </w:r>
    <w:r w:rsidR="00881E1E">
      <w:rPr>
        <w:b/>
        <w:bCs/>
        <w:sz w:val="24"/>
        <w:szCs w:val="24"/>
      </w:rPr>
      <w:t>/</w:t>
    </w:r>
    <w:r w:rsidR="00881E1E">
      <w:rPr>
        <w:b/>
        <w:bCs/>
        <w:sz w:val="24"/>
        <w:szCs w:val="24"/>
      </w:rPr>
      <w:fldChar w:fldCharType="begin"/>
    </w:r>
    <w:r w:rsidR="00881E1E">
      <w:rPr>
        <w:b/>
        <w:bCs/>
        <w:sz w:val="24"/>
        <w:szCs w:val="24"/>
      </w:rPr>
      <w:instrText xml:space="preserve"> NUMPAGES   \* MERGEFORMAT </w:instrText>
    </w:r>
    <w:r w:rsidR="00881E1E">
      <w:rPr>
        <w:b/>
        <w:bCs/>
        <w:sz w:val="24"/>
        <w:szCs w:val="24"/>
      </w:rPr>
      <w:fldChar w:fldCharType="separate"/>
    </w:r>
    <w:r w:rsidR="00881E1E">
      <w:rPr>
        <w:b/>
        <w:bCs/>
        <w:noProof/>
        <w:sz w:val="24"/>
        <w:szCs w:val="24"/>
      </w:rPr>
      <w:t>1</w:t>
    </w:r>
    <w:r w:rsidR="00881E1E">
      <w:rPr>
        <w:b/>
        <w:bCs/>
        <w:sz w:val="24"/>
        <w:szCs w:val="24"/>
      </w:rPr>
      <w:fldChar w:fldCharType="end"/>
    </w:r>
  </w:p>
  <w:p w14:paraId="6481935A" w14:textId="77777777" w:rsidR="00881E1E" w:rsidRPr="00881E1E" w:rsidRDefault="00881E1E" w:rsidP="00881E1E">
    <w:pPr>
      <w:pStyle w:val="En-tte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2D2B"/>
    <w:multiLevelType w:val="hybridMultilevel"/>
    <w:tmpl w:val="2146FFC8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9E934E0"/>
    <w:multiLevelType w:val="hybridMultilevel"/>
    <w:tmpl w:val="812E64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14DF5"/>
    <w:multiLevelType w:val="hybridMultilevel"/>
    <w:tmpl w:val="F26E11DC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017897"/>
    <w:multiLevelType w:val="hybridMultilevel"/>
    <w:tmpl w:val="FFDE7C1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4C7A3142"/>
    <w:multiLevelType w:val="hybridMultilevel"/>
    <w:tmpl w:val="CF64DC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67FB4"/>
    <w:multiLevelType w:val="hybridMultilevel"/>
    <w:tmpl w:val="A5948D3A"/>
    <w:lvl w:ilvl="0" w:tplc="A204FD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945C0"/>
    <w:multiLevelType w:val="hybridMultilevel"/>
    <w:tmpl w:val="65084CAA"/>
    <w:lvl w:ilvl="0" w:tplc="AF0A80F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17B563C"/>
    <w:multiLevelType w:val="hybridMultilevel"/>
    <w:tmpl w:val="785850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00D77"/>
    <w:multiLevelType w:val="hybridMultilevel"/>
    <w:tmpl w:val="96EC72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065953">
    <w:abstractNumId w:val="4"/>
  </w:num>
  <w:num w:numId="2" w16cid:durableId="245193450">
    <w:abstractNumId w:val="7"/>
  </w:num>
  <w:num w:numId="3" w16cid:durableId="1491628962">
    <w:abstractNumId w:val="5"/>
  </w:num>
  <w:num w:numId="4" w16cid:durableId="17582916">
    <w:abstractNumId w:val="3"/>
  </w:num>
  <w:num w:numId="5" w16cid:durableId="281230518">
    <w:abstractNumId w:val="6"/>
  </w:num>
  <w:num w:numId="6" w16cid:durableId="1051467182">
    <w:abstractNumId w:val="1"/>
  </w:num>
  <w:num w:numId="7" w16cid:durableId="2096438904">
    <w:abstractNumId w:val="0"/>
  </w:num>
  <w:num w:numId="8" w16cid:durableId="1855682242">
    <w:abstractNumId w:val="2"/>
  </w:num>
  <w:num w:numId="9" w16cid:durableId="18896084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18"/>
    <w:rsid w:val="00072C9A"/>
    <w:rsid w:val="000943AC"/>
    <w:rsid w:val="000B2566"/>
    <w:rsid w:val="000D092D"/>
    <w:rsid w:val="000D6712"/>
    <w:rsid w:val="000E1789"/>
    <w:rsid w:val="00154C32"/>
    <w:rsid w:val="00161B8D"/>
    <w:rsid w:val="00172637"/>
    <w:rsid w:val="00180AD0"/>
    <w:rsid w:val="001D5DB5"/>
    <w:rsid w:val="00240D0B"/>
    <w:rsid w:val="00252A04"/>
    <w:rsid w:val="002A4BE8"/>
    <w:rsid w:val="002D05A0"/>
    <w:rsid w:val="002D1F30"/>
    <w:rsid w:val="002F34FC"/>
    <w:rsid w:val="002F4802"/>
    <w:rsid w:val="002F5BC6"/>
    <w:rsid w:val="00322BB8"/>
    <w:rsid w:val="003403EC"/>
    <w:rsid w:val="003709B6"/>
    <w:rsid w:val="00390B3A"/>
    <w:rsid w:val="003926ED"/>
    <w:rsid w:val="003943EE"/>
    <w:rsid w:val="003A4099"/>
    <w:rsid w:val="003F0269"/>
    <w:rsid w:val="00401AB5"/>
    <w:rsid w:val="00414720"/>
    <w:rsid w:val="0043041C"/>
    <w:rsid w:val="00434247"/>
    <w:rsid w:val="00451B7F"/>
    <w:rsid w:val="00456AB0"/>
    <w:rsid w:val="004670FC"/>
    <w:rsid w:val="00484D44"/>
    <w:rsid w:val="00486E48"/>
    <w:rsid w:val="00491EA0"/>
    <w:rsid w:val="004935BA"/>
    <w:rsid w:val="004D16B7"/>
    <w:rsid w:val="00512ABC"/>
    <w:rsid w:val="00536FDB"/>
    <w:rsid w:val="00543BEC"/>
    <w:rsid w:val="00557D26"/>
    <w:rsid w:val="00566509"/>
    <w:rsid w:val="0059632C"/>
    <w:rsid w:val="005B0A7D"/>
    <w:rsid w:val="005F6600"/>
    <w:rsid w:val="006061ED"/>
    <w:rsid w:val="00606305"/>
    <w:rsid w:val="006257CD"/>
    <w:rsid w:val="00633C51"/>
    <w:rsid w:val="006453BC"/>
    <w:rsid w:val="0065761C"/>
    <w:rsid w:val="006946FB"/>
    <w:rsid w:val="006C39AE"/>
    <w:rsid w:val="006C5587"/>
    <w:rsid w:val="006F5633"/>
    <w:rsid w:val="00711D18"/>
    <w:rsid w:val="00717570"/>
    <w:rsid w:val="00723E55"/>
    <w:rsid w:val="0072468C"/>
    <w:rsid w:val="00726359"/>
    <w:rsid w:val="00733F66"/>
    <w:rsid w:val="00737494"/>
    <w:rsid w:val="00757233"/>
    <w:rsid w:val="00765C42"/>
    <w:rsid w:val="00781359"/>
    <w:rsid w:val="00795F10"/>
    <w:rsid w:val="007C62AF"/>
    <w:rsid w:val="007E117A"/>
    <w:rsid w:val="00824F36"/>
    <w:rsid w:val="008334C1"/>
    <w:rsid w:val="008473B6"/>
    <w:rsid w:val="00850F5C"/>
    <w:rsid w:val="00851AB0"/>
    <w:rsid w:val="0086143C"/>
    <w:rsid w:val="00870952"/>
    <w:rsid w:val="00881E1E"/>
    <w:rsid w:val="00890D13"/>
    <w:rsid w:val="008A34CB"/>
    <w:rsid w:val="008A366E"/>
    <w:rsid w:val="008D557B"/>
    <w:rsid w:val="008D5C1F"/>
    <w:rsid w:val="008D5F90"/>
    <w:rsid w:val="008E6B44"/>
    <w:rsid w:val="008F0921"/>
    <w:rsid w:val="008F7B24"/>
    <w:rsid w:val="008F7E44"/>
    <w:rsid w:val="00913493"/>
    <w:rsid w:val="00913B87"/>
    <w:rsid w:val="009311B9"/>
    <w:rsid w:val="00931A31"/>
    <w:rsid w:val="00931AB8"/>
    <w:rsid w:val="00937820"/>
    <w:rsid w:val="00945BE8"/>
    <w:rsid w:val="00974B46"/>
    <w:rsid w:val="009873DD"/>
    <w:rsid w:val="00996688"/>
    <w:rsid w:val="009B2648"/>
    <w:rsid w:val="009C154F"/>
    <w:rsid w:val="009F7654"/>
    <w:rsid w:val="009F7A25"/>
    <w:rsid w:val="00A16C7F"/>
    <w:rsid w:val="00A46D74"/>
    <w:rsid w:val="00AE0ADF"/>
    <w:rsid w:val="00B3035D"/>
    <w:rsid w:val="00B54D3F"/>
    <w:rsid w:val="00B568CB"/>
    <w:rsid w:val="00B61242"/>
    <w:rsid w:val="00B82261"/>
    <w:rsid w:val="00B90309"/>
    <w:rsid w:val="00B94F99"/>
    <w:rsid w:val="00B97961"/>
    <w:rsid w:val="00BF36FC"/>
    <w:rsid w:val="00C102B6"/>
    <w:rsid w:val="00C102F6"/>
    <w:rsid w:val="00C40C3F"/>
    <w:rsid w:val="00C41C88"/>
    <w:rsid w:val="00C53ECD"/>
    <w:rsid w:val="00C7641C"/>
    <w:rsid w:val="00C9014E"/>
    <w:rsid w:val="00CB6FE3"/>
    <w:rsid w:val="00CD1E82"/>
    <w:rsid w:val="00CD7F7B"/>
    <w:rsid w:val="00D063AC"/>
    <w:rsid w:val="00D12A2B"/>
    <w:rsid w:val="00D16E6C"/>
    <w:rsid w:val="00D202B3"/>
    <w:rsid w:val="00D248DE"/>
    <w:rsid w:val="00D31473"/>
    <w:rsid w:val="00D708A3"/>
    <w:rsid w:val="00D93F7E"/>
    <w:rsid w:val="00DB4DBC"/>
    <w:rsid w:val="00DD3CE8"/>
    <w:rsid w:val="00DD6481"/>
    <w:rsid w:val="00DE00E6"/>
    <w:rsid w:val="00DE1D38"/>
    <w:rsid w:val="00E07D78"/>
    <w:rsid w:val="00E30A3E"/>
    <w:rsid w:val="00E3602C"/>
    <w:rsid w:val="00E70713"/>
    <w:rsid w:val="00E82DEA"/>
    <w:rsid w:val="00E907AA"/>
    <w:rsid w:val="00E91EE3"/>
    <w:rsid w:val="00F23065"/>
    <w:rsid w:val="00F32602"/>
    <w:rsid w:val="00F346C4"/>
    <w:rsid w:val="00F475B6"/>
    <w:rsid w:val="00F70265"/>
    <w:rsid w:val="00F76EB2"/>
    <w:rsid w:val="00F857C2"/>
    <w:rsid w:val="00FB158D"/>
    <w:rsid w:val="00FB72D6"/>
    <w:rsid w:val="00FC68E4"/>
    <w:rsid w:val="00FE1F02"/>
    <w:rsid w:val="00FE5253"/>
    <w:rsid w:val="00FE7EB0"/>
    <w:rsid w:val="00FF40A1"/>
    <w:rsid w:val="00FF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51C8D"/>
  <w15:chartTrackingRefBased/>
  <w15:docId w15:val="{9B35CB87-CAA1-4AE0-B56C-B393DCCC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D5F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09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81E1E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881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81E1E"/>
  </w:style>
  <w:style w:type="paragraph" w:styleId="Pieddepage">
    <w:name w:val="footer"/>
    <w:basedOn w:val="Normal"/>
    <w:link w:val="PieddepageCar"/>
    <w:uiPriority w:val="99"/>
    <w:unhideWhenUsed/>
    <w:rsid w:val="00881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81E1E"/>
  </w:style>
  <w:style w:type="character" w:customStyle="1" w:styleId="Titre1Car">
    <w:name w:val="Titre 1 Car"/>
    <w:basedOn w:val="Policepardfaut"/>
    <w:link w:val="Titre1"/>
    <w:uiPriority w:val="9"/>
    <w:rsid w:val="008D5F9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ykmvie">
    <w:name w:val="ykmvie"/>
    <w:basedOn w:val="Policepardfaut"/>
    <w:rsid w:val="008D5F90"/>
  </w:style>
  <w:style w:type="character" w:customStyle="1" w:styleId="b0xfjd">
    <w:name w:val="b0xfjd"/>
    <w:basedOn w:val="Policepardfaut"/>
    <w:rsid w:val="008D5F90"/>
  </w:style>
  <w:style w:type="character" w:styleId="Lienhypertexte">
    <w:name w:val="Hyperlink"/>
    <w:basedOn w:val="Policepardfaut"/>
    <w:uiPriority w:val="99"/>
    <w:unhideWhenUsed/>
    <w:rsid w:val="008D5F90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CD7F7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D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D7F7B"/>
    <w:rPr>
      <w:b/>
      <w:bCs/>
    </w:rPr>
  </w:style>
  <w:style w:type="character" w:customStyle="1" w:styleId="text-category">
    <w:name w:val="text-category"/>
    <w:basedOn w:val="Policepardfaut"/>
    <w:rsid w:val="00CD7F7B"/>
  </w:style>
  <w:style w:type="character" w:customStyle="1" w:styleId="chord">
    <w:name w:val="chord"/>
    <w:basedOn w:val="Policepardfaut"/>
    <w:rsid w:val="00CD7F7B"/>
  </w:style>
  <w:style w:type="character" w:customStyle="1" w:styleId="Titre2Car">
    <w:name w:val="Titre 2 Car"/>
    <w:basedOn w:val="Policepardfaut"/>
    <w:link w:val="Titre2"/>
    <w:uiPriority w:val="9"/>
    <w:rsid w:val="008709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tionnonrsolue">
    <w:name w:val="Unresolved Mention"/>
    <w:basedOn w:val="Policepardfaut"/>
    <w:uiPriority w:val="99"/>
    <w:semiHidden/>
    <w:unhideWhenUsed/>
    <w:rsid w:val="00D12A2B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23E55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390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32424">
          <w:marLeft w:val="-225"/>
          <w:marRight w:val="-225"/>
          <w:marTop w:val="0"/>
          <w:marBottom w:val="15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12553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713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2" w:space="11" w:color="EEEEEE"/>
                <w:bottom w:val="none" w:sz="0" w:space="0" w:color="auto"/>
                <w:right w:val="none" w:sz="0" w:space="0" w:color="auto"/>
              </w:divBdr>
              <w:divsChild>
                <w:div w:id="18149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2188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2342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78250">
          <w:marLeft w:val="-225"/>
          <w:marRight w:val="-225"/>
          <w:marTop w:val="15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1860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508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3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07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868128">
                                  <w:marLeft w:val="15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46531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22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259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96431">
                      <w:marLeft w:val="0"/>
                      <w:marRight w:val="0"/>
                      <w:marTop w:val="6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820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88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5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085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219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15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00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73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91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6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5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1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25220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241398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56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46017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8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212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092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547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9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613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34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991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714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1543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2788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7369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847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2232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796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5673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57907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0459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6624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76908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40"/>
                                                                                                                  <w:marBottom w:val="24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38346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18234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835255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636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89350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94578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391099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13697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148402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40"/>
                                                                                                                  <w:marBottom w:val="24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122899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40"/>
                                                                                                                  <w:marBottom w:val="24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43931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9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164530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9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veuxaider.gouv.fr/missions-benevolat" TargetMode="External"/><Relationship Id="rId13" Type="http://schemas.openxmlformats.org/officeDocument/2006/relationships/hyperlink" Target="http://www.abrahamdardilly.f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ousbenevoles.org" TargetMode="External"/><Relationship Id="rId12" Type="http://schemas.openxmlformats.org/officeDocument/2006/relationships/hyperlink" Target="https://www.jeveuxaider.gouv.fr/missions-benevola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usbenevoles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contact.abraham.69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tact.abraham.69@gmail.com" TargetMode="External"/><Relationship Id="rId14" Type="http://schemas.openxmlformats.org/officeDocument/2006/relationships/hyperlink" Target="http://www.abrahamdardilly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Desktop\Doc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TotalTime>0</TotalTime>
  <Pages>1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Thierry BUREL</cp:lastModifiedBy>
  <cp:revision>5</cp:revision>
  <cp:lastPrinted>2026-06-02T14:42:00Z</cp:lastPrinted>
  <dcterms:created xsi:type="dcterms:W3CDTF">2026-05-28T16:27:00Z</dcterms:created>
  <dcterms:modified xsi:type="dcterms:W3CDTF">2026-06-02T14:43:00Z</dcterms:modified>
</cp:coreProperties>
</file>