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5347" w14:textId="77777777" w:rsidR="005E612A" w:rsidRDefault="00C53ECD" w:rsidP="000D6712">
      <w:pPr>
        <w:pStyle w:val="Sansinterligne"/>
        <w:rPr>
          <w:b/>
          <w:bCs/>
        </w:rPr>
      </w:pPr>
      <w:r>
        <w:rPr>
          <w:b/>
          <w:bCs/>
        </w:rPr>
        <w:t xml:space="preserve">Diffusion de l’annonce : </w:t>
      </w:r>
    </w:p>
    <w:p w14:paraId="7A62D040" w14:textId="0645735A" w:rsidR="00D12A2B" w:rsidRPr="005E612A" w:rsidRDefault="005E612A" w:rsidP="000D6712">
      <w:pPr>
        <w:pStyle w:val="Sansinterligne"/>
      </w:pPr>
      <w:r>
        <w:t>S</w:t>
      </w:r>
      <w:r w:rsidR="000D6712" w:rsidRPr="005E612A">
        <w:t>ites d’annonces pour recherche de bénévoles</w:t>
      </w:r>
      <w:r w:rsidR="0088548D" w:rsidRPr="005E612A">
        <w:t xml:space="preserve"> + paroisses</w:t>
      </w:r>
    </w:p>
    <w:p w14:paraId="0F654B30" w14:textId="4782905D" w:rsidR="000D6712" w:rsidRDefault="000D6712" w:rsidP="00786832">
      <w:pPr>
        <w:pStyle w:val="Sansinterligne"/>
        <w:numPr>
          <w:ilvl w:val="0"/>
          <w:numId w:val="9"/>
        </w:numPr>
      </w:pPr>
      <w:hyperlink r:id="rId7" w:history="1">
        <w:r w:rsidRPr="003C7262">
          <w:rPr>
            <w:rStyle w:val="Lienhypertexte"/>
          </w:rPr>
          <w:t>https://www.tousbenevoles.org</w:t>
        </w:r>
      </w:hyperlink>
    </w:p>
    <w:p w14:paraId="684A39D9" w14:textId="0533112A" w:rsidR="000D6712" w:rsidRDefault="000D6712" w:rsidP="00786832">
      <w:pPr>
        <w:pStyle w:val="Sansinterligne"/>
        <w:numPr>
          <w:ilvl w:val="0"/>
          <w:numId w:val="9"/>
        </w:numPr>
      </w:pPr>
      <w:hyperlink r:id="rId8" w:history="1">
        <w:r w:rsidRPr="003C7262">
          <w:rPr>
            <w:rStyle w:val="Lienhypertexte"/>
          </w:rPr>
          <w:t>https://www.jeveuxaider.gouv.fr/missions-benevolat</w:t>
        </w:r>
      </w:hyperlink>
    </w:p>
    <w:p w14:paraId="6FC64CD0" w14:textId="1C3A73BC" w:rsidR="00AF4592" w:rsidRDefault="00AF661E" w:rsidP="000D6712">
      <w:pPr>
        <w:pStyle w:val="Sansinterligne"/>
        <w:numPr>
          <w:ilvl w:val="0"/>
          <w:numId w:val="8"/>
        </w:numPr>
      </w:pPr>
      <w:r>
        <w:t>S</w:t>
      </w:r>
      <w:r w:rsidR="00786832">
        <w:t xml:space="preserve">ite de l’ensemble paroissial Saint Jean Marie Vianney </w:t>
      </w:r>
      <w:hyperlink r:id="rId9" w:history="1">
        <w:r w:rsidR="00786832" w:rsidRPr="00893C74">
          <w:rPr>
            <w:rStyle w:val="Lienhypertexte"/>
          </w:rPr>
          <w:t>https://cdde.fr/</w:t>
        </w:r>
      </w:hyperlink>
      <w:r w:rsidR="00786832">
        <w:t xml:space="preserve">  + copie sur les panneaux d’affichage de chaque paroisse : Dardilly, Ecully, La Duchère, Champagne au Mont d’Or (soumis à autorisation du Père Renaud de Kermadec, curé de l’ensemble paroissial Saint Jean Marie Vianney)</w:t>
      </w:r>
    </w:p>
    <w:p w14:paraId="7C10DA67" w14:textId="31670ACE" w:rsidR="00922E85" w:rsidRDefault="005E612A" w:rsidP="005E612A">
      <w:pPr>
        <w:pStyle w:val="Sansinterligne"/>
        <w:ind w:left="360"/>
      </w:pPr>
      <w:r>
        <w:t>S</w:t>
      </w:r>
      <w:r w:rsidR="00922E85">
        <w:t xml:space="preserve">électionner </w:t>
      </w:r>
      <w:r w:rsidR="00011754">
        <w:t>le ou les supports de diffusion en fonction du contexte de la recherche.</w:t>
      </w:r>
    </w:p>
    <w:p w14:paraId="6B97C99D" w14:textId="77777777" w:rsidR="00C9014E" w:rsidRDefault="00C9014E" w:rsidP="000D6712">
      <w:pPr>
        <w:pStyle w:val="Sansinterligne"/>
        <w:rPr>
          <w:b/>
          <w:bCs/>
        </w:rPr>
      </w:pPr>
    </w:p>
    <w:p w14:paraId="26FD8497" w14:textId="087BDF44" w:rsidR="000D6712" w:rsidRDefault="000D6712" w:rsidP="000D6712">
      <w:pPr>
        <w:pStyle w:val="Sansinterligne"/>
        <w:rPr>
          <w:b/>
          <w:bCs/>
        </w:rPr>
      </w:pPr>
      <w:r w:rsidRPr="000D6712">
        <w:rPr>
          <w:b/>
          <w:bCs/>
        </w:rPr>
        <w:t xml:space="preserve">Définition de poste du </w:t>
      </w:r>
      <w:r w:rsidR="00D55213">
        <w:rPr>
          <w:b/>
          <w:bCs/>
        </w:rPr>
        <w:t>vice-président</w:t>
      </w:r>
      <w:r w:rsidRPr="000D6712">
        <w:rPr>
          <w:b/>
          <w:bCs/>
        </w:rPr>
        <w:t xml:space="preserve"> de l’association ABRAHAM</w:t>
      </w:r>
    </w:p>
    <w:p w14:paraId="1330F8DD" w14:textId="4C0746B5" w:rsidR="00B27D00" w:rsidRPr="007C179D" w:rsidRDefault="00B27D00" w:rsidP="000D6712">
      <w:pPr>
        <w:pStyle w:val="Sansinterligne"/>
        <w:rPr>
          <w:b/>
          <w:bCs/>
          <w:i/>
          <w:iCs/>
        </w:rPr>
      </w:pPr>
      <w:r w:rsidRPr="007C179D">
        <w:rPr>
          <w:b/>
          <w:bCs/>
          <w:i/>
          <w:iCs/>
        </w:rPr>
        <w:t>Collaborer avec le Président à la réalisation d’un certain nombre de tâches en fonction des disponibilités et du niveau de compétence de chacun</w:t>
      </w:r>
      <w:r w:rsidR="007C179D">
        <w:rPr>
          <w:b/>
          <w:bCs/>
          <w:i/>
          <w:iCs/>
        </w:rPr>
        <w:t>.</w:t>
      </w:r>
    </w:p>
    <w:p w14:paraId="1B375AE7" w14:textId="38AD5B9C" w:rsidR="00D55213" w:rsidRDefault="00D55213" w:rsidP="00BD5AE6">
      <w:pPr>
        <w:pStyle w:val="Sansinterligne"/>
        <w:numPr>
          <w:ilvl w:val="0"/>
          <w:numId w:val="6"/>
        </w:numPr>
      </w:pPr>
      <w:r>
        <w:t xml:space="preserve">Rencontrer  les nouveaux candidats </w:t>
      </w:r>
      <w:r w:rsidR="00524DA3">
        <w:t>et</w:t>
      </w:r>
      <w:r>
        <w:t xml:space="preserve"> leur faire remplir la fiche </w:t>
      </w:r>
      <w:r w:rsidR="00524DA3">
        <w:t>« </w:t>
      </w:r>
      <w:r>
        <w:t>candidat bénévole</w:t>
      </w:r>
      <w:r w:rsidR="00524DA3">
        <w:t> »</w:t>
      </w:r>
      <w:r>
        <w:t xml:space="preserve"> </w:t>
      </w:r>
      <w:r w:rsidR="00524DA3">
        <w:t>afin</w:t>
      </w:r>
      <w:r>
        <w:t xml:space="preserve"> </w:t>
      </w:r>
      <w:r w:rsidR="00524DA3">
        <w:t>d’</w:t>
      </w:r>
      <w:r>
        <w:t>envisager avec lui(elle) une activité clairement définie et acceptée par le candidat.</w:t>
      </w:r>
    </w:p>
    <w:p w14:paraId="29FC1B12" w14:textId="1779DB5F" w:rsidR="00D55213" w:rsidRDefault="00D55213" w:rsidP="00BD5AE6">
      <w:pPr>
        <w:pStyle w:val="Sansinterligne"/>
        <w:numPr>
          <w:ilvl w:val="0"/>
          <w:numId w:val="6"/>
        </w:numPr>
      </w:pPr>
      <w:r>
        <w:t xml:space="preserve">Représenter l’association ABRAHAM dans des réunions. Par exemple : association ACLAAM </w:t>
      </w:r>
      <w:r w:rsidRPr="00D55213">
        <w:t>Association Catholique pour l'Accueil et l'Accompagnement des Migrants</w:t>
      </w:r>
      <w:r>
        <w:t>, AMICR Accueil Migrants Croix Rousse</w:t>
      </w:r>
      <w:r w:rsidR="0043553D">
        <w:t xml:space="preserve">, association </w:t>
      </w:r>
      <w:r w:rsidR="002752F9">
        <w:t>Témoigner</w:t>
      </w:r>
      <w:r w:rsidR="0043553D" w:rsidRPr="0043553D">
        <w:t xml:space="preserve"> à Contre</w:t>
      </w:r>
      <w:r w:rsidR="00B941D3">
        <w:t>-</w:t>
      </w:r>
      <w:r w:rsidR="0043553D" w:rsidRPr="0043553D">
        <w:t>Courant</w:t>
      </w:r>
      <w:r w:rsidR="002752F9">
        <w:t xml:space="preserve"> </w:t>
      </w:r>
      <w:r w:rsidR="0043553D">
        <w:t xml:space="preserve">, </w:t>
      </w:r>
      <w:r w:rsidR="0043553D" w:rsidRPr="0043553D">
        <w:t>CENTRE COMMUNAL D'ACTION SOCIALE (CCAS)</w:t>
      </w:r>
      <w:r w:rsidR="00B941D3">
        <w:t xml:space="preserve"> de Dardilly</w:t>
      </w:r>
      <w:r w:rsidR="0043553D">
        <w:t xml:space="preserve">, </w:t>
      </w:r>
      <w:r w:rsidR="0043553D" w:rsidRPr="0043553D">
        <w:t xml:space="preserve">adjointe au </w:t>
      </w:r>
      <w:r w:rsidR="0043553D">
        <w:t xml:space="preserve">maire en charge du </w:t>
      </w:r>
      <w:r w:rsidR="0043553D" w:rsidRPr="0043553D">
        <w:t>CCAS</w:t>
      </w:r>
    </w:p>
    <w:p w14:paraId="5939D6F9" w14:textId="3F3E9128" w:rsidR="0043553D" w:rsidRDefault="0043553D" w:rsidP="00BD5AE6">
      <w:pPr>
        <w:pStyle w:val="Sansinterligne"/>
        <w:numPr>
          <w:ilvl w:val="0"/>
          <w:numId w:val="6"/>
        </w:numPr>
      </w:pPr>
      <w:r>
        <w:t xml:space="preserve">Participer à des formations qui permettent de mieux connaître le milieu associatif des migrants : </w:t>
      </w:r>
      <w:r w:rsidR="00B941D3">
        <w:t>formations ACLAAM</w:t>
      </w:r>
      <w:r w:rsidR="005C0163">
        <w:t xml:space="preserve"> </w:t>
      </w:r>
      <w:hyperlink r:id="rId10" w:history="1">
        <w:r w:rsidR="00B27D00" w:rsidRPr="00B27D00">
          <w:rPr>
            <w:rStyle w:val="Lienhypertexte"/>
          </w:rPr>
          <w:t>https://www.aclaam.org/page/2606614-notre-projet</w:t>
        </w:r>
      </w:hyperlink>
      <w:r w:rsidR="007E3103">
        <w:t xml:space="preserve"> </w:t>
      </w:r>
      <w:r w:rsidR="00B941D3">
        <w:t xml:space="preserve">, dossier PROCESSUS élaboré par l’association ABRAHAM, WATIZAT </w:t>
      </w:r>
      <w:hyperlink r:id="rId11" w:history="1">
        <w:r w:rsidR="00B941D3" w:rsidRPr="00CA1EC3">
          <w:rPr>
            <w:rStyle w:val="Lienhypertexte"/>
          </w:rPr>
          <w:t>https://watizat.org/guides-lyon/</w:t>
        </w:r>
      </w:hyperlink>
      <w:r w:rsidR="00B941D3">
        <w:t xml:space="preserve"> , CUM Coordination Urgence Migrants</w:t>
      </w:r>
      <w:r w:rsidR="007E3103">
        <w:t xml:space="preserve"> </w:t>
      </w:r>
      <w:hyperlink r:id="rId12" w:history="1">
        <w:r w:rsidR="007E3103" w:rsidRPr="00CA1EC3">
          <w:rPr>
            <w:rStyle w:val="Lienhypertexte"/>
          </w:rPr>
          <w:t>https://www.coordination-urgence-migrants.org/</w:t>
        </w:r>
      </w:hyperlink>
      <w:r w:rsidR="007E3103">
        <w:t xml:space="preserve"> </w:t>
      </w:r>
    </w:p>
    <w:p w14:paraId="5142A792" w14:textId="3F314284" w:rsidR="00B27D00" w:rsidRPr="00D55213" w:rsidRDefault="00B27D00" w:rsidP="00BD5AE6">
      <w:pPr>
        <w:pStyle w:val="Sansinterligne"/>
        <w:numPr>
          <w:ilvl w:val="0"/>
          <w:numId w:val="6"/>
        </w:numPr>
      </w:pPr>
      <w:r>
        <w:t xml:space="preserve">Suivre les besoins en formation des bénévoles et leur faire des propositions adaptées </w:t>
      </w:r>
    </w:p>
    <w:p w14:paraId="7CD3BA23" w14:textId="2988EEB0" w:rsidR="00C9014E" w:rsidRDefault="00B27D00" w:rsidP="00BD5AE6">
      <w:pPr>
        <w:pStyle w:val="Sansinterligne"/>
        <w:numPr>
          <w:ilvl w:val="0"/>
          <w:numId w:val="6"/>
        </w:numPr>
      </w:pPr>
      <w:r>
        <w:t>Périodiquement</w:t>
      </w:r>
      <w:r w:rsidR="00B941D3">
        <w:t>,</w:t>
      </w:r>
      <w:r w:rsidR="005C0163" w:rsidRPr="005C0163">
        <w:t xml:space="preserve"> </w:t>
      </w:r>
      <w:r w:rsidR="005C0163">
        <w:t xml:space="preserve">rencontrer </w:t>
      </w:r>
      <w:r w:rsidR="00C53ECD">
        <w:t>certain</w:t>
      </w:r>
      <w:r w:rsidR="002752F9">
        <w:t>s des accompagnés</w:t>
      </w:r>
      <w:r w:rsidR="00C53ECD">
        <w:t xml:space="preserve"> en équipe </w:t>
      </w:r>
      <w:r w:rsidR="002752F9">
        <w:t xml:space="preserve">avec leur référent, </w:t>
      </w:r>
      <w:r w:rsidR="00C9014E">
        <w:t>afin de faire le point</w:t>
      </w:r>
      <w:r w:rsidR="0043553D">
        <w:t xml:space="preserve"> sur </w:t>
      </w:r>
      <w:r w:rsidR="002752F9">
        <w:t>leurs</w:t>
      </w:r>
      <w:r w:rsidR="0043553D">
        <w:t xml:space="preserve"> relations avec l’association ABRAHAM</w:t>
      </w:r>
      <w:r w:rsidR="00C9014E">
        <w:t>.</w:t>
      </w:r>
    </w:p>
    <w:p w14:paraId="1D992E79" w14:textId="07123C14" w:rsidR="00C53ECD" w:rsidRDefault="00C9014E" w:rsidP="00C9014E">
      <w:pPr>
        <w:pStyle w:val="Sansinterligne"/>
        <w:ind w:left="360"/>
      </w:pPr>
      <w:r>
        <w:t xml:space="preserve"> </w:t>
      </w:r>
    </w:p>
    <w:p w14:paraId="6355D926" w14:textId="38C0A1E3" w:rsidR="00C9014E" w:rsidRDefault="00E70713" w:rsidP="00C53ECD">
      <w:pPr>
        <w:pStyle w:val="Sansinterligne"/>
        <w:rPr>
          <w:b/>
          <w:bCs/>
        </w:rPr>
      </w:pPr>
      <w:r w:rsidRPr="00C9014E">
        <w:rPr>
          <w:b/>
          <w:bCs/>
        </w:rPr>
        <w:t>Com</w:t>
      </w:r>
      <w:r>
        <w:rPr>
          <w:b/>
          <w:bCs/>
        </w:rPr>
        <w:t>pétences demandées</w:t>
      </w:r>
      <w:r w:rsidR="00C9014E">
        <w:rPr>
          <w:b/>
          <w:bCs/>
        </w:rPr>
        <w:t xml:space="preserve"> pour le poste</w:t>
      </w:r>
      <w:r w:rsidR="0043553D">
        <w:rPr>
          <w:b/>
          <w:bCs/>
        </w:rPr>
        <w:t xml:space="preserve">, </w:t>
      </w:r>
    </w:p>
    <w:p w14:paraId="5267BD1C" w14:textId="379CCBB9" w:rsidR="00C9014E" w:rsidRDefault="00C9014E" w:rsidP="00BD5AE6">
      <w:pPr>
        <w:pStyle w:val="Sansinterligne"/>
        <w:numPr>
          <w:ilvl w:val="0"/>
          <w:numId w:val="5"/>
        </w:numPr>
      </w:pPr>
      <w:r>
        <w:t xml:space="preserve">Bonne </w:t>
      </w:r>
      <w:r w:rsidR="00E70713">
        <w:t xml:space="preserve">capacité à travailler en équipe, en particulier avec le président </w:t>
      </w:r>
      <w:r w:rsidR="007255AA">
        <w:t xml:space="preserve">et les bénévoles du bureau de l’association </w:t>
      </w:r>
      <w:r w:rsidR="00E70713">
        <w:t>ABRAHAM.</w:t>
      </w:r>
    </w:p>
    <w:p w14:paraId="32547D01" w14:textId="5C476381" w:rsidR="00524DA3" w:rsidRDefault="00524DA3" w:rsidP="00BD5AE6">
      <w:pPr>
        <w:pStyle w:val="Sansinterligne"/>
        <w:numPr>
          <w:ilvl w:val="0"/>
          <w:numId w:val="5"/>
        </w:numPr>
      </w:pPr>
      <w:r>
        <w:t>Connaissance du milieu associatif</w:t>
      </w:r>
    </w:p>
    <w:p w14:paraId="523893FA" w14:textId="2C130BA1" w:rsidR="00E70713" w:rsidRDefault="00BD5AE6" w:rsidP="00BD5AE6">
      <w:pPr>
        <w:pStyle w:val="Sansinterligne"/>
        <w:numPr>
          <w:ilvl w:val="0"/>
          <w:numId w:val="5"/>
        </w:numPr>
      </w:pPr>
      <w:r>
        <w:t>Aptitude à</w:t>
      </w:r>
      <w:r w:rsidR="00E70713">
        <w:t xml:space="preserve"> </w:t>
      </w:r>
      <w:r>
        <w:t>re</w:t>
      </w:r>
      <w:r w:rsidR="00E70713">
        <w:t>présent</w:t>
      </w:r>
      <w:r>
        <w:t>er</w:t>
      </w:r>
      <w:r w:rsidR="00E70713">
        <w:t xml:space="preserve"> </w:t>
      </w:r>
      <w:r w:rsidR="005C0163">
        <w:t xml:space="preserve">l’association ABRAHAM </w:t>
      </w:r>
      <w:r>
        <w:t>devant diverses</w:t>
      </w:r>
      <w:r w:rsidR="005C0163">
        <w:t xml:space="preserve"> </w:t>
      </w:r>
      <w:r>
        <w:t>instances</w:t>
      </w:r>
      <w:r w:rsidR="00E70713">
        <w:t>.</w:t>
      </w:r>
    </w:p>
    <w:p w14:paraId="4B5A694E" w14:textId="77777777" w:rsidR="00BD5AE6" w:rsidRDefault="00BD5AE6" w:rsidP="00BD5AE6">
      <w:pPr>
        <w:pStyle w:val="Sansinterligne"/>
        <w:numPr>
          <w:ilvl w:val="0"/>
          <w:numId w:val="5"/>
        </w:numPr>
      </w:pPr>
      <w:r>
        <w:t xml:space="preserve">Maîtrise des outils numériques : </w:t>
      </w:r>
    </w:p>
    <w:p w14:paraId="6686B338" w14:textId="77777777" w:rsidR="00BD5AE6" w:rsidRDefault="00BD5AE6" w:rsidP="00BD5AE6">
      <w:pPr>
        <w:pStyle w:val="Sansinterligne"/>
        <w:numPr>
          <w:ilvl w:val="0"/>
          <w:numId w:val="4"/>
        </w:numPr>
      </w:pPr>
      <w:r w:rsidRPr="00FC4EE4">
        <w:rPr>
          <w:lang w:val="en-US"/>
        </w:rPr>
        <w:t xml:space="preserve">Package Microsoft : Excel, Word, </w:t>
      </w:r>
      <w:proofErr w:type="spellStart"/>
      <w:r w:rsidRPr="00FC4EE4">
        <w:rPr>
          <w:lang w:val="en-US"/>
        </w:rPr>
        <w:t>Powerpoint</w:t>
      </w:r>
      <w:proofErr w:type="spellEnd"/>
      <w:r w:rsidRPr="00FC4EE4">
        <w:rPr>
          <w:lang w:val="en-US"/>
        </w:rPr>
        <w:t xml:space="preserve">, </w:t>
      </w:r>
      <w:proofErr w:type="spellStart"/>
      <w:r w:rsidRPr="00FC4EE4">
        <w:rPr>
          <w:lang w:val="en-US"/>
        </w:rPr>
        <w:t>fichiers</w:t>
      </w:r>
      <w:proofErr w:type="spellEnd"/>
      <w:r w:rsidRPr="00FC4EE4">
        <w:rPr>
          <w:lang w:val="en-US"/>
        </w:rPr>
        <w:t xml:space="preserve"> « .PDF ». </w:t>
      </w:r>
      <w:r>
        <w:t>Niveau moyen</w:t>
      </w:r>
    </w:p>
    <w:p w14:paraId="58965C09" w14:textId="77777777" w:rsidR="00BD5AE6" w:rsidRDefault="00BD5AE6" w:rsidP="00BD5AE6">
      <w:pPr>
        <w:pStyle w:val="Sansinterligne"/>
        <w:numPr>
          <w:ilvl w:val="0"/>
          <w:numId w:val="4"/>
        </w:numPr>
      </w:pPr>
      <w:r>
        <w:t>Outils internet. Niveau moyen.</w:t>
      </w:r>
    </w:p>
    <w:p w14:paraId="72AF185C" w14:textId="77777777" w:rsidR="005E612A" w:rsidRDefault="005E612A" w:rsidP="005E612A">
      <w:pPr>
        <w:pStyle w:val="Sansinterligne"/>
      </w:pPr>
    </w:p>
    <w:p w14:paraId="43C818C9" w14:textId="4323F3CA" w:rsidR="005E612A" w:rsidRDefault="005E612A" w:rsidP="005E612A">
      <w:pPr>
        <w:pStyle w:val="Sansinterligne"/>
        <w:rPr>
          <w:b/>
          <w:bCs/>
        </w:rPr>
      </w:pPr>
      <w:r>
        <w:rPr>
          <w:b/>
          <w:bCs/>
        </w:rPr>
        <w:t>Site internet association ABRAHAM</w:t>
      </w:r>
    </w:p>
    <w:p w14:paraId="4F1169D4" w14:textId="00E754A4" w:rsidR="005E612A" w:rsidRPr="005E612A" w:rsidRDefault="005E612A" w:rsidP="005E612A">
      <w:pPr>
        <w:pStyle w:val="Sansinterligne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www.abrahamdardilly.fr</w:t>
      </w:r>
    </w:p>
    <w:p w14:paraId="14138177" w14:textId="77777777" w:rsidR="00BD5AE6" w:rsidRPr="00C9014E" w:rsidRDefault="00BD5AE6" w:rsidP="00C9014E">
      <w:pPr>
        <w:pStyle w:val="Sansinterligne"/>
        <w:ind w:left="708"/>
      </w:pPr>
    </w:p>
    <w:p w14:paraId="301B6822" w14:textId="3CAB8676" w:rsidR="00C53ECD" w:rsidRDefault="00C53ECD" w:rsidP="00C53ECD">
      <w:pPr>
        <w:pStyle w:val="Sansinterligne"/>
        <w:rPr>
          <w:b/>
          <w:bCs/>
        </w:rPr>
      </w:pPr>
      <w:r>
        <w:rPr>
          <w:b/>
          <w:bCs/>
        </w:rPr>
        <w:t>Temps à prévoir pour</w:t>
      </w:r>
      <w:r w:rsidR="00C9014E">
        <w:rPr>
          <w:b/>
          <w:bCs/>
        </w:rPr>
        <w:t xml:space="preserve"> effectuer l’ensemble des tâches demandées pour le poste</w:t>
      </w:r>
    </w:p>
    <w:p w14:paraId="6D30C4E6" w14:textId="1C77200E" w:rsidR="00C9014E" w:rsidRPr="00C9014E" w:rsidRDefault="00C9014E" w:rsidP="0088548D">
      <w:pPr>
        <w:pStyle w:val="Sansinterligne"/>
        <w:numPr>
          <w:ilvl w:val="0"/>
          <w:numId w:val="7"/>
        </w:numPr>
      </w:pPr>
      <w:r>
        <w:t xml:space="preserve">Environ </w:t>
      </w:r>
      <w:r w:rsidR="005E612A">
        <w:t>4</w:t>
      </w:r>
      <w:r>
        <w:t>h par semaine.</w:t>
      </w:r>
    </w:p>
    <w:sectPr w:rsidR="00C9014E" w:rsidRPr="00C9014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388B9" w14:textId="77777777" w:rsidR="000F6C7F" w:rsidRDefault="000F6C7F" w:rsidP="00881E1E">
      <w:pPr>
        <w:spacing w:after="0" w:line="240" w:lineRule="auto"/>
      </w:pPr>
      <w:r>
        <w:separator/>
      </w:r>
    </w:p>
  </w:endnote>
  <w:endnote w:type="continuationSeparator" w:id="0">
    <w:p w14:paraId="0C9E8DB3" w14:textId="77777777" w:rsidR="000F6C7F" w:rsidRDefault="000F6C7F" w:rsidP="0088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7E17" w14:textId="3077212D" w:rsidR="00DE00E6" w:rsidRDefault="00DE00E6" w:rsidP="00DE00E6">
    <w:pPr>
      <w:pStyle w:val="Pieddepage"/>
      <w:jc w:val="center"/>
    </w:pPr>
    <w:r>
      <w:t xml:space="preserve">Thierry BUREL </w:t>
    </w:r>
    <w:r>
      <w:tab/>
    </w:r>
    <w:fldSimple w:instr=" DATE   \* MERGEFORMAT ">
      <w:r w:rsidR="005E612A">
        <w:rPr>
          <w:noProof/>
        </w:rPr>
        <w:t>02/06/2026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5E06" w14:textId="77777777" w:rsidR="000F6C7F" w:rsidRDefault="000F6C7F" w:rsidP="00881E1E">
      <w:pPr>
        <w:spacing w:after="0" w:line="240" w:lineRule="auto"/>
      </w:pPr>
      <w:r>
        <w:separator/>
      </w:r>
    </w:p>
  </w:footnote>
  <w:footnote w:type="continuationSeparator" w:id="0">
    <w:p w14:paraId="17B1713A" w14:textId="77777777" w:rsidR="000F6C7F" w:rsidRDefault="000F6C7F" w:rsidP="00881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0AB5" w14:textId="22B649CB" w:rsidR="00C53ECD" w:rsidRDefault="00C53ECD" w:rsidP="00881E1E">
    <w:pPr>
      <w:pStyle w:val="En-tte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fldChar w:fldCharType="begin"/>
    </w:r>
    <w:r>
      <w:rPr>
        <w:b/>
        <w:bCs/>
        <w:sz w:val="28"/>
        <w:szCs w:val="28"/>
      </w:rPr>
      <w:instrText xml:space="preserve"> FILENAME  \* Upper  \* MERGEFORMAT </w:instrText>
    </w:r>
    <w:r>
      <w:rPr>
        <w:b/>
        <w:bCs/>
        <w:sz w:val="28"/>
        <w:szCs w:val="28"/>
      </w:rPr>
      <w:fldChar w:fldCharType="separate"/>
    </w:r>
    <w:r w:rsidR="005E612A">
      <w:rPr>
        <w:b/>
        <w:bCs/>
        <w:noProof/>
        <w:sz w:val="28"/>
        <w:szCs w:val="28"/>
      </w:rPr>
      <w:t>POSTE A POURVOIR-VICE PRESIDENT DE L-ASSOCIATION ABRAHAM_VDEF.DOCX</w:t>
    </w:r>
    <w:r>
      <w:rPr>
        <w:b/>
        <w:bCs/>
        <w:sz w:val="28"/>
        <w:szCs w:val="28"/>
      </w:rPr>
      <w:fldChar w:fldCharType="end"/>
    </w:r>
  </w:p>
  <w:p w14:paraId="211CAF66" w14:textId="66A1EDE3" w:rsidR="00881E1E" w:rsidRDefault="009F7A25" w:rsidP="00881E1E">
    <w:pPr>
      <w:pStyle w:val="En-tte"/>
      <w:jc w:val="center"/>
      <w:rPr>
        <w:b/>
        <w:bCs/>
        <w:sz w:val="24"/>
        <w:szCs w:val="24"/>
      </w:rPr>
    </w:pPr>
    <w:r>
      <w:rPr>
        <w:b/>
        <w:bCs/>
        <w:sz w:val="28"/>
        <w:szCs w:val="28"/>
      </w:rPr>
      <w:t>Page</w:t>
    </w:r>
    <w:r w:rsidR="00881E1E">
      <w:rPr>
        <w:b/>
        <w:bCs/>
        <w:sz w:val="24"/>
        <w:szCs w:val="24"/>
      </w:rPr>
      <w:t xml:space="preserve"> </w:t>
    </w:r>
    <w:r w:rsidR="00881E1E">
      <w:rPr>
        <w:b/>
        <w:bCs/>
        <w:sz w:val="24"/>
        <w:szCs w:val="24"/>
      </w:rPr>
      <w:fldChar w:fldCharType="begin"/>
    </w:r>
    <w:r w:rsidR="00881E1E">
      <w:rPr>
        <w:b/>
        <w:bCs/>
        <w:sz w:val="24"/>
        <w:szCs w:val="24"/>
      </w:rPr>
      <w:instrText xml:space="preserve"> PAGE   \* MERGEFORMAT </w:instrText>
    </w:r>
    <w:r w:rsidR="00881E1E">
      <w:rPr>
        <w:b/>
        <w:bCs/>
        <w:sz w:val="24"/>
        <w:szCs w:val="24"/>
      </w:rPr>
      <w:fldChar w:fldCharType="separate"/>
    </w:r>
    <w:r w:rsidR="00881E1E">
      <w:rPr>
        <w:b/>
        <w:bCs/>
        <w:noProof/>
        <w:sz w:val="24"/>
        <w:szCs w:val="24"/>
      </w:rPr>
      <w:t>1</w:t>
    </w:r>
    <w:r w:rsidR="00881E1E">
      <w:rPr>
        <w:b/>
        <w:bCs/>
        <w:sz w:val="24"/>
        <w:szCs w:val="24"/>
      </w:rPr>
      <w:fldChar w:fldCharType="end"/>
    </w:r>
    <w:r w:rsidR="00881E1E">
      <w:rPr>
        <w:b/>
        <w:bCs/>
        <w:sz w:val="24"/>
        <w:szCs w:val="24"/>
      </w:rPr>
      <w:t>/</w:t>
    </w:r>
    <w:r w:rsidR="00881E1E">
      <w:rPr>
        <w:b/>
        <w:bCs/>
        <w:sz w:val="24"/>
        <w:szCs w:val="24"/>
      </w:rPr>
      <w:fldChar w:fldCharType="begin"/>
    </w:r>
    <w:r w:rsidR="00881E1E">
      <w:rPr>
        <w:b/>
        <w:bCs/>
        <w:sz w:val="24"/>
        <w:szCs w:val="24"/>
      </w:rPr>
      <w:instrText xml:space="preserve"> NUMPAGES   \* MERGEFORMAT </w:instrText>
    </w:r>
    <w:r w:rsidR="00881E1E">
      <w:rPr>
        <w:b/>
        <w:bCs/>
        <w:sz w:val="24"/>
        <w:szCs w:val="24"/>
      </w:rPr>
      <w:fldChar w:fldCharType="separate"/>
    </w:r>
    <w:r w:rsidR="00881E1E">
      <w:rPr>
        <w:b/>
        <w:bCs/>
        <w:noProof/>
        <w:sz w:val="24"/>
        <w:szCs w:val="24"/>
      </w:rPr>
      <w:t>1</w:t>
    </w:r>
    <w:r w:rsidR="00881E1E">
      <w:rPr>
        <w:b/>
        <w:bCs/>
        <w:sz w:val="24"/>
        <w:szCs w:val="24"/>
      </w:rPr>
      <w:fldChar w:fldCharType="end"/>
    </w:r>
  </w:p>
  <w:p w14:paraId="6481935A" w14:textId="77777777" w:rsidR="00881E1E" w:rsidRPr="00881E1E" w:rsidRDefault="00881E1E" w:rsidP="00881E1E">
    <w:pPr>
      <w:pStyle w:val="En-tte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3A6"/>
    <w:multiLevelType w:val="hybridMultilevel"/>
    <w:tmpl w:val="08481FB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4076F1"/>
    <w:multiLevelType w:val="hybridMultilevel"/>
    <w:tmpl w:val="8DDCD3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17897"/>
    <w:multiLevelType w:val="hybridMultilevel"/>
    <w:tmpl w:val="FFDE7C1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C7A3142"/>
    <w:multiLevelType w:val="hybridMultilevel"/>
    <w:tmpl w:val="CF64DC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73E82"/>
    <w:multiLevelType w:val="hybridMultilevel"/>
    <w:tmpl w:val="5ED8F8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54120"/>
    <w:multiLevelType w:val="hybridMultilevel"/>
    <w:tmpl w:val="77AA559E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7767FB4"/>
    <w:multiLevelType w:val="hybridMultilevel"/>
    <w:tmpl w:val="A5948D3A"/>
    <w:lvl w:ilvl="0" w:tplc="A204FD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22FB0"/>
    <w:multiLevelType w:val="hybridMultilevel"/>
    <w:tmpl w:val="523670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B563C"/>
    <w:multiLevelType w:val="hybridMultilevel"/>
    <w:tmpl w:val="785850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532E2"/>
    <w:multiLevelType w:val="hybridMultilevel"/>
    <w:tmpl w:val="EC86643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065953">
    <w:abstractNumId w:val="3"/>
  </w:num>
  <w:num w:numId="2" w16cid:durableId="245193450">
    <w:abstractNumId w:val="8"/>
  </w:num>
  <w:num w:numId="3" w16cid:durableId="1491628962">
    <w:abstractNumId w:val="6"/>
  </w:num>
  <w:num w:numId="4" w16cid:durableId="17582916">
    <w:abstractNumId w:val="2"/>
  </w:num>
  <w:num w:numId="5" w16cid:durableId="820923472">
    <w:abstractNumId w:val="5"/>
  </w:num>
  <w:num w:numId="6" w16cid:durableId="1339697470">
    <w:abstractNumId w:val="9"/>
  </w:num>
  <w:num w:numId="7" w16cid:durableId="330379873">
    <w:abstractNumId w:val="0"/>
  </w:num>
  <w:num w:numId="8" w16cid:durableId="491916624">
    <w:abstractNumId w:val="7"/>
  </w:num>
  <w:num w:numId="9" w16cid:durableId="1454599025">
    <w:abstractNumId w:val="1"/>
  </w:num>
  <w:num w:numId="10" w16cid:durableId="1462846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18"/>
    <w:rsid w:val="00011754"/>
    <w:rsid w:val="00087089"/>
    <w:rsid w:val="000C4F2D"/>
    <w:rsid w:val="000D6712"/>
    <w:rsid w:val="000F6C7F"/>
    <w:rsid w:val="00154C32"/>
    <w:rsid w:val="00161B8D"/>
    <w:rsid w:val="00172637"/>
    <w:rsid w:val="00180AD0"/>
    <w:rsid w:val="00240D0B"/>
    <w:rsid w:val="00252A04"/>
    <w:rsid w:val="002752F9"/>
    <w:rsid w:val="00294605"/>
    <w:rsid w:val="002A4BE8"/>
    <w:rsid w:val="002F34FC"/>
    <w:rsid w:val="002F4802"/>
    <w:rsid w:val="002F5BC6"/>
    <w:rsid w:val="0033082D"/>
    <w:rsid w:val="003403EC"/>
    <w:rsid w:val="003709B6"/>
    <w:rsid w:val="003926ED"/>
    <w:rsid w:val="003943EE"/>
    <w:rsid w:val="003A4099"/>
    <w:rsid w:val="003F0269"/>
    <w:rsid w:val="00401AB5"/>
    <w:rsid w:val="00414720"/>
    <w:rsid w:val="0043041C"/>
    <w:rsid w:val="00434247"/>
    <w:rsid w:val="0043553D"/>
    <w:rsid w:val="004670FC"/>
    <w:rsid w:val="00472EC5"/>
    <w:rsid w:val="00484D44"/>
    <w:rsid w:val="00486E48"/>
    <w:rsid w:val="00512ABC"/>
    <w:rsid w:val="00524DA3"/>
    <w:rsid w:val="005323CB"/>
    <w:rsid w:val="00536FDB"/>
    <w:rsid w:val="00566509"/>
    <w:rsid w:val="00582E23"/>
    <w:rsid w:val="0059632C"/>
    <w:rsid w:val="005C0163"/>
    <w:rsid w:val="005E612A"/>
    <w:rsid w:val="005F6600"/>
    <w:rsid w:val="006061ED"/>
    <w:rsid w:val="00606305"/>
    <w:rsid w:val="00633C51"/>
    <w:rsid w:val="006453BC"/>
    <w:rsid w:val="0065761C"/>
    <w:rsid w:val="00690C31"/>
    <w:rsid w:val="006946FB"/>
    <w:rsid w:val="006A0F2E"/>
    <w:rsid w:val="006C39AE"/>
    <w:rsid w:val="006C5587"/>
    <w:rsid w:val="006F5633"/>
    <w:rsid w:val="00711D18"/>
    <w:rsid w:val="00717570"/>
    <w:rsid w:val="0072468C"/>
    <w:rsid w:val="007255AA"/>
    <w:rsid w:val="00733F66"/>
    <w:rsid w:val="00743EC5"/>
    <w:rsid w:val="00757233"/>
    <w:rsid w:val="00786832"/>
    <w:rsid w:val="00795F10"/>
    <w:rsid w:val="007A4317"/>
    <w:rsid w:val="007C179D"/>
    <w:rsid w:val="007C62AF"/>
    <w:rsid w:val="007E117A"/>
    <w:rsid w:val="007E3103"/>
    <w:rsid w:val="00824F36"/>
    <w:rsid w:val="008334C1"/>
    <w:rsid w:val="00850F5C"/>
    <w:rsid w:val="00851AB0"/>
    <w:rsid w:val="0086143C"/>
    <w:rsid w:val="00870952"/>
    <w:rsid w:val="00881E1E"/>
    <w:rsid w:val="0088548D"/>
    <w:rsid w:val="008A34CB"/>
    <w:rsid w:val="008D5F90"/>
    <w:rsid w:val="008F0921"/>
    <w:rsid w:val="008F7E44"/>
    <w:rsid w:val="00913493"/>
    <w:rsid w:val="00922E85"/>
    <w:rsid w:val="009311B9"/>
    <w:rsid w:val="00931A31"/>
    <w:rsid w:val="00931AB8"/>
    <w:rsid w:val="00937820"/>
    <w:rsid w:val="00945BE8"/>
    <w:rsid w:val="00974B46"/>
    <w:rsid w:val="009859BC"/>
    <w:rsid w:val="009873DD"/>
    <w:rsid w:val="00996688"/>
    <w:rsid w:val="009B2648"/>
    <w:rsid w:val="009C154F"/>
    <w:rsid w:val="009F7654"/>
    <w:rsid w:val="009F7A25"/>
    <w:rsid w:val="00A16C7F"/>
    <w:rsid w:val="00A46D74"/>
    <w:rsid w:val="00AA29E1"/>
    <w:rsid w:val="00AE0ADF"/>
    <w:rsid w:val="00AF4592"/>
    <w:rsid w:val="00AF661E"/>
    <w:rsid w:val="00AF6DA7"/>
    <w:rsid w:val="00B27D00"/>
    <w:rsid w:val="00B568CB"/>
    <w:rsid w:val="00B61242"/>
    <w:rsid w:val="00B90309"/>
    <w:rsid w:val="00B941D3"/>
    <w:rsid w:val="00B94F99"/>
    <w:rsid w:val="00B97961"/>
    <w:rsid w:val="00BA5318"/>
    <w:rsid w:val="00BD5AE6"/>
    <w:rsid w:val="00BF36FC"/>
    <w:rsid w:val="00C06504"/>
    <w:rsid w:val="00C102B6"/>
    <w:rsid w:val="00C102F6"/>
    <w:rsid w:val="00C41C88"/>
    <w:rsid w:val="00C53ECD"/>
    <w:rsid w:val="00C7641C"/>
    <w:rsid w:val="00C9014E"/>
    <w:rsid w:val="00CC63AA"/>
    <w:rsid w:val="00CD1E82"/>
    <w:rsid w:val="00CD7F7B"/>
    <w:rsid w:val="00D12A2B"/>
    <w:rsid w:val="00D17FF6"/>
    <w:rsid w:val="00D202B3"/>
    <w:rsid w:val="00D31473"/>
    <w:rsid w:val="00D55213"/>
    <w:rsid w:val="00D93F7E"/>
    <w:rsid w:val="00DD3CE8"/>
    <w:rsid w:val="00DD6481"/>
    <w:rsid w:val="00DE00E6"/>
    <w:rsid w:val="00DE1D38"/>
    <w:rsid w:val="00E07D78"/>
    <w:rsid w:val="00E30A3E"/>
    <w:rsid w:val="00E47C5E"/>
    <w:rsid w:val="00E70713"/>
    <w:rsid w:val="00E82DEA"/>
    <w:rsid w:val="00E907AA"/>
    <w:rsid w:val="00E91EE3"/>
    <w:rsid w:val="00E93E75"/>
    <w:rsid w:val="00EC7BDA"/>
    <w:rsid w:val="00F1542D"/>
    <w:rsid w:val="00F23065"/>
    <w:rsid w:val="00F43F89"/>
    <w:rsid w:val="00F44261"/>
    <w:rsid w:val="00F475B6"/>
    <w:rsid w:val="00F47A1B"/>
    <w:rsid w:val="00F70265"/>
    <w:rsid w:val="00F76EB2"/>
    <w:rsid w:val="00F857C2"/>
    <w:rsid w:val="00F87F3D"/>
    <w:rsid w:val="00FB72D6"/>
    <w:rsid w:val="00FC4EE4"/>
    <w:rsid w:val="00FC68E4"/>
    <w:rsid w:val="00FE1F02"/>
    <w:rsid w:val="00FE5253"/>
    <w:rsid w:val="00FF40A1"/>
    <w:rsid w:val="00FF696C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51C8D"/>
  <w15:chartTrackingRefBased/>
  <w15:docId w15:val="{9B35CB87-CAA1-4AE0-B56C-B393DCCC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D5F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09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81E1E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881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1E1E"/>
  </w:style>
  <w:style w:type="paragraph" w:styleId="Pieddepage">
    <w:name w:val="footer"/>
    <w:basedOn w:val="Normal"/>
    <w:link w:val="PieddepageCar"/>
    <w:uiPriority w:val="99"/>
    <w:unhideWhenUsed/>
    <w:rsid w:val="00881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1E1E"/>
  </w:style>
  <w:style w:type="character" w:customStyle="1" w:styleId="Titre1Car">
    <w:name w:val="Titre 1 Car"/>
    <w:basedOn w:val="Policepardfaut"/>
    <w:link w:val="Titre1"/>
    <w:uiPriority w:val="9"/>
    <w:rsid w:val="008D5F9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ykmvie">
    <w:name w:val="ykmvie"/>
    <w:basedOn w:val="Policepardfaut"/>
    <w:rsid w:val="008D5F90"/>
  </w:style>
  <w:style w:type="character" w:customStyle="1" w:styleId="b0xfjd">
    <w:name w:val="b0xfjd"/>
    <w:basedOn w:val="Policepardfaut"/>
    <w:rsid w:val="008D5F90"/>
  </w:style>
  <w:style w:type="character" w:styleId="Lienhypertexte">
    <w:name w:val="Hyperlink"/>
    <w:basedOn w:val="Policepardfaut"/>
    <w:uiPriority w:val="99"/>
    <w:unhideWhenUsed/>
    <w:rsid w:val="008D5F90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CD7F7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D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D7F7B"/>
    <w:rPr>
      <w:b/>
      <w:bCs/>
    </w:rPr>
  </w:style>
  <w:style w:type="character" w:customStyle="1" w:styleId="text-category">
    <w:name w:val="text-category"/>
    <w:basedOn w:val="Policepardfaut"/>
    <w:rsid w:val="00CD7F7B"/>
  </w:style>
  <w:style w:type="character" w:customStyle="1" w:styleId="chord">
    <w:name w:val="chord"/>
    <w:basedOn w:val="Policepardfaut"/>
    <w:rsid w:val="00CD7F7B"/>
  </w:style>
  <w:style w:type="character" w:customStyle="1" w:styleId="Titre2Car">
    <w:name w:val="Titre 2 Car"/>
    <w:basedOn w:val="Policepardfaut"/>
    <w:link w:val="Titre2"/>
    <w:uiPriority w:val="9"/>
    <w:rsid w:val="008709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D12A2B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FC4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32424">
          <w:marLeft w:val="-225"/>
          <w:marRight w:val="-225"/>
          <w:marTop w:val="0"/>
          <w:marBottom w:val="15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12553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713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2" w:space="11" w:color="EEEEEE"/>
                <w:bottom w:val="none" w:sz="0" w:space="0" w:color="auto"/>
                <w:right w:val="none" w:sz="0" w:space="0" w:color="auto"/>
              </w:divBdr>
              <w:divsChild>
                <w:div w:id="18149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218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234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78250">
          <w:marLeft w:val="-225"/>
          <w:marRight w:val="-225"/>
          <w:marTop w:val="15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1860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508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3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7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868128">
                                  <w:marLeft w:val="15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6531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22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25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6431">
                      <w:marLeft w:val="0"/>
                      <w:marRight w:val="0"/>
                      <w:marTop w:val="6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820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88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5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8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21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15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00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73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91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6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5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5220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241398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56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6017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8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12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09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547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9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613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34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991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714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1543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788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7369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847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223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796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5673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57907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0459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6624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76908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40"/>
                                                                                                                  <w:marBottom w:val="24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38346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8234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835255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636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89350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94578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391099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13697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148402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40"/>
                                                                                                                  <w:marBottom w:val="24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122899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40"/>
                                                                                                                  <w:marBottom w:val="24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43931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9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164530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9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veuxaider.gouv.fr/missions-benevola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ousbenevoles.org" TargetMode="External"/><Relationship Id="rId12" Type="http://schemas.openxmlformats.org/officeDocument/2006/relationships/hyperlink" Target="https://www.coordination-urgence-migrants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atizat.org/guides-lyon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claam.org/page/2606614-notre-proj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de.fr/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Desktop\Doc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0</TotalTime>
  <Pages>1</Pages>
  <Words>420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Thierry BUREL</cp:lastModifiedBy>
  <cp:revision>12</cp:revision>
  <cp:lastPrinted>2026-06-02T14:52:00Z</cp:lastPrinted>
  <dcterms:created xsi:type="dcterms:W3CDTF">2026-05-13T15:46:00Z</dcterms:created>
  <dcterms:modified xsi:type="dcterms:W3CDTF">2026-06-02T14:59:00Z</dcterms:modified>
</cp:coreProperties>
</file>